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1900"/>
        <w:gridCol w:w="2500"/>
      </w:tblGrid>
      <w:tr w:rsidR="00FC2848" w:rsidTr="00FC2848"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:rsidR="00FC2848" w:rsidRDefault="003B2A68">
            <w:pPr>
              <w:pStyle w:val="Month"/>
              <w:spacing w:after="40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4B4A1D">
              <w:t>July</w:t>
            </w:r>
            <w:r>
              <w:fldChar w:fldCharType="end"/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:rsidR="00FC2848" w:rsidRDefault="003B2A68">
            <w:pPr>
              <w:pStyle w:val="Year"/>
              <w:spacing w:after="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4B4A1D">
              <w:t>2016</w:t>
            </w:r>
            <w:r>
              <w:fldChar w:fldCharType="end"/>
            </w:r>
          </w:p>
        </w:tc>
      </w:tr>
      <w:tr w:rsidR="00FC2848" w:rsidTr="00FC2848"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:rsidR="00FC2848" w:rsidRDefault="00FC2848">
            <w:pPr>
              <w:pStyle w:val="NoSpacing"/>
            </w:pP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:rsidR="00FC2848" w:rsidRDefault="00FC2848">
            <w:pPr>
              <w:pStyle w:val="NoSpacing"/>
            </w:pPr>
          </w:p>
        </w:tc>
      </w:tr>
    </w:tbl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FC2848" w:rsidTr="00FC2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830477086"/>
            <w:placeholder>
              <w:docPart w:val="C819004ED7984AE5ACAFFF4FA0CFDF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bottom w:val="single" w:sz="4" w:space="0" w:color="BFBFBF" w:themeColor="background1" w:themeShade="BF"/>
                </w:tcBorders>
                <w:shd w:val="clear" w:color="auto" w:fill="326BA6" w:themeFill="text2" w:themeFillShade="BF"/>
              </w:tcPr>
              <w:p w:rsidR="00FC2848" w:rsidRDefault="003B2A68">
                <w:pPr>
                  <w:pStyle w:val="Days"/>
                </w:pPr>
                <w:r>
                  <w:t>Monday</w:t>
                </w:r>
              </w:p>
            </w:tc>
          </w:sdtContent>
        </w:sdt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C2848" w:rsidRDefault="003B2A68">
            <w:pPr>
              <w:pStyle w:val="Days"/>
            </w:pPr>
            <w:sdt>
              <w:sdtPr>
                <w:id w:val="1049036045"/>
                <w:placeholder>
                  <w:docPart w:val="AAC44B396D8A4A24A32678998CA69ADE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C2848" w:rsidRDefault="003B2A68">
            <w:pPr>
              <w:pStyle w:val="Days"/>
            </w:pPr>
            <w:sdt>
              <w:sdtPr>
                <w:id w:val="513506771"/>
                <w:placeholder>
                  <w:docPart w:val="67AA58BAF8BF4926A339660A96A6AD59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C2848" w:rsidRDefault="003B2A68">
            <w:pPr>
              <w:pStyle w:val="Days"/>
            </w:pPr>
            <w:sdt>
              <w:sdtPr>
                <w:id w:val="1506241252"/>
                <w:placeholder>
                  <w:docPart w:val="2676D68957C14D3F928F1D22BCCC623B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</w:tcPr>
          <w:p w:rsidR="00FC2848" w:rsidRDefault="003B2A68">
            <w:pPr>
              <w:pStyle w:val="Days"/>
            </w:pPr>
            <w:sdt>
              <w:sdtPr>
                <w:id w:val="366961532"/>
                <w:placeholder>
                  <w:docPart w:val="51714B5915444C00B2DD185734E077D7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:rsidR="00FC2848" w:rsidRDefault="003B2A68">
            <w:pPr>
              <w:pStyle w:val="Days"/>
            </w:pPr>
            <w:sdt>
              <w:sdtPr>
                <w:id w:val="-703411913"/>
                <w:placeholder>
                  <w:docPart w:val="0C722993506D490BB712773C8ACDBCBE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Saturday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:rsidR="00FC2848" w:rsidRDefault="003B2A68">
            <w:pPr>
              <w:pStyle w:val="Days"/>
            </w:pPr>
            <w:sdt>
              <w:sdtPr>
                <w:id w:val="-1559472048"/>
                <w:placeholder>
                  <w:docPart w:val="7B2CB5C722204FDFAF16F5DDC6FBE3D4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Sunday</w:t>
                </w:r>
              </w:sdtContent>
            </w:sdt>
          </w:p>
        </w:tc>
      </w:tr>
      <w:tr w:rsidR="00FC2848" w:rsidTr="00FC2848"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B4A1D">
              <w:instrText>Friday</w:instrText>
            </w:r>
            <w:r>
              <w:fldChar w:fldCharType="end"/>
            </w:r>
            <w:r>
              <w:instrText xml:space="preserve"> = "Monday"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B4A1D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4B4A1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B4A1D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4B4A1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B4A1D">
              <w:instrText>Friday</w:instrText>
            </w:r>
            <w:r>
              <w:fldChar w:fldCharType="end"/>
            </w:r>
            <w:r>
              <w:instrText xml:space="preserve"> 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4B4A1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B4A1D">
              <w:instrText>Friday</w:instrText>
            </w:r>
            <w:r>
              <w:fldChar w:fldCharType="end"/>
            </w:r>
            <w:r>
              <w:instrText xml:space="preserve">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4B4A1D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</w:instrText>
            </w:r>
            <w:r>
              <w:instrText xml:space="preserve">hStart \@ dddd </w:instrText>
            </w:r>
            <w:r>
              <w:fldChar w:fldCharType="separate"/>
            </w:r>
            <w:r w:rsidR="004B4A1D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4B4A1D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4B4A1D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4B4A1D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4B4A1D">
              <w:instrText>Friday</w:instrText>
            </w:r>
            <w:r>
              <w:fldChar w:fldCharType="end"/>
            </w:r>
            <w:r>
              <w:instrText xml:space="preserve"> = "Sunday"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4B4A1D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4B4A1D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4B4A1D">
              <w:rPr>
                <w:noProof/>
              </w:rPr>
              <w:t>3</w:t>
            </w:r>
            <w:r>
              <w:fldChar w:fldCharType="end"/>
            </w:r>
          </w:p>
        </w:tc>
      </w:tr>
      <w:tr w:rsidR="00FC2848" w:rsidTr="00FC2848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</w:tr>
      <w:tr w:rsidR="00FC2848" w:rsidTr="00FC2848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4B4A1D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4B4A1D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4B4A1D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4B4A1D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4B4A1D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4B4A1D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4B4A1D">
              <w:rPr>
                <w:noProof/>
              </w:rPr>
              <w:t>10</w:t>
            </w:r>
            <w:r>
              <w:fldChar w:fldCharType="end"/>
            </w:r>
          </w:p>
        </w:tc>
      </w:tr>
      <w:tr w:rsidR="00FC2848" w:rsidTr="00FC2848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</w:tr>
      <w:tr w:rsidR="00FC2848" w:rsidTr="00FC2848"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4B4A1D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4B4A1D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4B4A1D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4B4A1D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4B4A1D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4B4A1D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4B4A1D">
              <w:rPr>
                <w:noProof/>
              </w:rPr>
              <w:t>17</w:t>
            </w:r>
            <w:r>
              <w:fldChar w:fldCharType="end"/>
            </w:r>
          </w:p>
        </w:tc>
      </w:tr>
      <w:tr w:rsidR="00FC2848" w:rsidTr="00FC2848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</w:tr>
      <w:tr w:rsidR="00FC2848" w:rsidTr="00FC2848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4B4A1D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4B4A1D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4B4A1D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4B4A1D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4B4A1D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4B4A1D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4B4A1D">
              <w:rPr>
                <w:noProof/>
              </w:rPr>
              <w:t>24</w:t>
            </w:r>
            <w:r>
              <w:fldChar w:fldCharType="end"/>
            </w:r>
          </w:p>
        </w:tc>
      </w:tr>
      <w:tr w:rsidR="00FC2848" w:rsidTr="00FC2848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FC2848" w:rsidRDefault="00FC2848"/>
        </w:tc>
      </w:tr>
      <w:tr w:rsidR="00FC2848" w:rsidTr="00FC2848"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4B4A1D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4B4A1D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B4A1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4B4A1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4B4A1D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4B4A1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4B4A1D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B4A1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4B4A1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 w:rsidR="004B4A1D">
              <w:fldChar w:fldCharType="separate"/>
            </w:r>
            <w:r w:rsidR="004B4A1D">
              <w:rPr>
                <w:noProof/>
              </w:rPr>
              <w:instrText>26</w:instrText>
            </w:r>
            <w:r>
              <w:fldChar w:fldCharType="end"/>
            </w:r>
            <w:r w:rsidR="004B4A1D">
              <w:fldChar w:fldCharType="separate"/>
            </w:r>
            <w:r w:rsidR="004B4A1D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4B4A1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4B4A1D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B4A1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4B4A1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27</w:instrText>
            </w:r>
            <w:r>
              <w:fldChar w:fldCharType="end"/>
            </w:r>
            <w:r w:rsidR="004B4A1D">
              <w:fldChar w:fldCharType="separate"/>
            </w:r>
            <w:r w:rsidR="004B4A1D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4B4A1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4B4A1D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B4A1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4B4A1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28</w:instrText>
            </w:r>
            <w:r>
              <w:fldChar w:fldCharType="end"/>
            </w:r>
            <w:r w:rsidR="004B4A1D">
              <w:fldChar w:fldCharType="separate"/>
            </w:r>
            <w:r w:rsidR="004B4A1D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4B4A1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4B4A1D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B4A1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4B4A1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29</w:instrText>
            </w:r>
            <w:r>
              <w:fldChar w:fldCharType="end"/>
            </w:r>
            <w:r w:rsidR="004B4A1D">
              <w:fldChar w:fldCharType="separate"/>
            </w:r>
            <w:r w:rsidR="004B4A1D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4B4A1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4B4A1D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B4A1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4B4A1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30</w:instrText>
            </w:r>
            <w:r>
              <w:fldChar w:fldCharType="end"/>
            </w:r>
            <w:r w:rsidR="004B4A1D">
              <w:fldChar w:fldCharType="separate"/>
            </w:r>
            <w:r w:rsidR="004B4A1D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4B4A1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4B4A1D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B4A1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4B4A1D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4B4A1D">
              <w:rPr>
                <w:noProof/>
              </w:rPr>
              <w:instrText>31</w:instrText>
            </w:r>
            <w:r>
              <w:fldChar w:fldCharType="end"/>
            </w:r>
            <w:r w:rsidR="004B4A1D">
              <w:fldChar w:fldCharType="separate"/>
            </w:r>
            <w:r w:rsidR="004B4A1D">
              <w:rPr>
                <w:noProof/>
              </w:rPr>
              <w:t>31</w:t>
            </w:r>
            <w:r>
              <w:fldChar w:fldCharType="end"/>
            </w:r>
          </w:p>
        </w:tc>
      </w:tr>
      <w:tr w:rsidR="00FC2848" w:rsidTr="00FC2848">
        <w:trPr>
          <w:trHeight w:hRule="exact" w:val="72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FC2848" w:rsidRDefault="00FC2848"/>
        </w:tc>
      </w:tr>
      <w:tr w:rsidR="00FC2848" w:rsidTr="00FC2848"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4B4A1D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4B4A1D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4B4A1D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3B2A68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4B4A1D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FC2848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FC2848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FC2848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FC2848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FC2848" w:rsidRDefault="00FC2848">
            <w:pPr>
              <w:pStyle w:val="Dates"/>
            </w:pPr>
          </w:p>
        </w:tc>
        <w:bookmarkStart w:id="0" w:name="_GoBack"/>
        <w:bookmarkEnd w:id="0"/>
      </w:tr>
      <w:tr w:rsidR="00FC2848" w:rsidTr="00FC2848">
        <w:trPr>
          <w:trHeight w:hRule="exact" w:val="720"/>
        </w:trPr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:rsidR="00FC2848" w:rsidRDefault="00FC2848"/>
        </w:tc>
        <w:tc>
          <w:tcPr>
            <w:tcW w:w="714" w:type="pct"/>
            <w:tcBorders>
              <w:top w:val="nil"/>
            </w:tcBorders>
            <w:shd w:val="clear" w:color="auto" w:fill="F7F7F7" w:themeFill="background2"/>
          </w:tcPr>
          <w:p w:rsidR="00FC2848" w:rsidRDefault="00FC2848"/>
        </w:tc>
      </w:tr>
    </w:tbl>
    <w:p w:rsidR="00FC2848" w:rsidRDefault="00FC2848"/>
    <w:sectPr w:rsidR="00FC2848">
      <w:headerReference w:type="default" r:id="rId7"/>
      <w:footerReference w:type="default" r:id="rId8"/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A68" w:rsidRDefault="003B2A68">
      <w:pPr>
        <w:spacing w:before="0" w:after="0"/>
      </w:pPr>
      <w:r>
        <w:separator/>
      </w:r>
    </w:p>
  </w:endnote>
  <w:endnote w:type="continuationSeparator" w:id="0">
    <w:p w:rsidR="003B2A68" w:rsidRDefault="003B2A6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BE2" w:rsidRDefault="00C97BE2">
    <w:pPr>
      <w:pStyle w:val="Footer"/>
    </w:pPr>
    <w:r>
      <w:rPr>
        <w:noProof/>
      </w:rPr>
      <w:drawing>
        <wp:inline distT="0" distB="0" distL="0" distR="0">
          <wp:extent cx="9144000" cy="94297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hioState_White_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942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7BE2" w:rsidRDefault="00C97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A68" w:rsidRDefault="003B2A68">
      <w:pPr>
        <w:spacing w:before="0" w:after="0"/>
      </w:pPr>
      <w:r>
        <w:separator/>
      </w:r>
    </w:p>
  </w:footnote>
  <w:footnote w:type="continuationSeparator" w:id="0">
    <w:p w:rsidR="003B2A68" w:rsidRDefault="003B2A6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A1D" w:rsidRDefault="00C97BE2">
    <w:pPr>
      <w:pStyle w:val="Header"/>
    </w:pPr>
    <w:r>
      <w:rPr>
        <w:noProof/>
      </w:rPr>
      <w:drawing>
        <wp:inline distT="0" distB="0" distL="0" distR="0">
          <wp:extent cx="9144000" cy="261644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XTENSION_scarlet_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0" cy="261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7/31/2016"/>
    <w:docVar w:name="MonthStart" w:val="7/1/2016"/>
  </w:docVars>
  <w:rsids>
    <w:rsidRoot w:val="004B4A1D"/>
    <w:rsid w:val="002071AB"/>
    <w:rsid w:val="003B2A68"/>
    <w:rsid w:val="004B4A1D"/>
    <w:rsid w:val="00C97BE2"/>
    <w:rsid w:val="00FC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7005F3"/>
  <w15:docId w15:val="{608ABED8-E8B7-4821-9BA3-01BE2C59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\AppData\Roaming\Microsoft\Templates\Horizontal%20calendar%20(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19004ED7984AE5ACAFFF4FA0CFD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46E32-3C51-48D9-9D85-61FBA565188F}"/>
      </w:docPartPr>
      <w:docPartBody>
        <w:p w:rsidR="00000000" w:rsidRDefault="008664D3">
          <w:pPr>
            <w:pStyle w:val="C819004ED7984AE5ACAFFF4FA0CFDF39"/>
          </w:pPr>
          <w:r>
            <w:t>Monday</w:t>
          </w:r>
        </w:p>
      </w:docPartBody>
    </w:docPart>
    <w:docPart>
      <w:docPartPr>
        <w:name w:val="AAC44B396D8A4A24A32678998CA69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2AA04-C755-4D70-8E62-CBDAA066ABF5}"/>
      </w:docPartPr>
      <w:docPartBody>
        <w:p w:rsidR="00000000" w:rsidRDefault="008664D3">
          <w:pPr>
            <w:pStyle w:val="AAC44B396D8A4A24A32678998CA69ADE"/>
          </w:pPr>
          <w:r>
            <w:t>Tuesday</w:t>
          </w:r>
        </w:p>
      </w:docPartBody>
    </w:docPart>
    <w:docPart>
      <w:docPartPr>
        <w:name w:val="67AA58BAF8BF4926A339660A96A6A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AFA48-3242-44F2-A973-2C589BABDEB3}"/>
      </w:docPartPr>
      <w:docPartBody>
        <w:p w:rsidR="00000000" w:rsidRDefault="008664D3">
          <w:pPr>
            <w:pStyle w:val="67AA58BAF8BF4926A339660A96A6AD59"/>
          </w:pPr>
          <w:r>
            <w:t>Wednesday</w:t>
          </w:r>
        </w:p>
      </w:docPartBody>
    </w:docPart>
    <w:docPart>
      <w:docPartPr>
        <w:name w:val="2676D68957C14D3F928F1D22BCCC6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17A8B-B948-4910-A28A-5DF89DE40F55}"/>
      </w:docPartPr>
      <w:docPartBody>
        <w:p w:rsidR="00000000" w:rsidRDefault="008664D3">
          <w:pPr>
            <w:pStyle w:val="2676D68957C14D3F928F1D22BCCC623B"/>
          </w:pPr>
          <w:r>
            <w:t>Thursday</w:t>
          </w:r>
        </w:p>
      </w:docPartBody>
    </w:docPart>
    <w:docPart>
      <w:docPartPr>
        <w:name w:val="51714B5915444C00B2DD185734E07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A67F4-2219-4B24-BBF8-357F4E20E073}"/>
      </w:docPartPr>
      <w:docPartBody>
        <w:p w:rsidR="00000000" w:rsidRDefault="008664D3">
          <w:pPr>
            <w:pStyle w:val="51714B5915444C00B2DD185734E077D7"/>
          </w:pPr>
          <w:r>
            <w:t>Friday</w:t>
          </w:r>
        </w:p>
      </w:docPartBody>
    </w:docPart>
    <w:docPart>
      <w:docPartPr>
        <w:name w:val="0C722993506D490BB712773C8ACDB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BED99-A989-46DA-959E-A119A8C1B193}"/>
      </w:docPartPr>
      <w:docPartBody>
        <w:p w:rsidR="00000000" w:rsidRDefault="008664D3">
          <w:pPr>
            <w:pStyle w:val="0C722993506D490BB712773C8ACDBCBE"/>
          </w:pPr>
          <w:r>
            <w:t>Saturday</w:t>
          </w:r>
        </w:p>
      </w:docPartBody>
    </w:docPart>
    <w:docPart>
      <w:docPartPr>
        <w:name w:val="7B2CB5C722204FDFAF16F5DDC6FBE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40E6B-DE97-426E-A8ED-76D08FEF7F7E}"/>
      </w:docPartPr>
      <w:docPartBody>
        <w:p w:rsidR="00000000" w:rsidRDefault="008664D3">
          <w:pPr>
            <w:pStyle w:val="7B2CB5C722204FDFAF16F5DDC6FBE3D4"/>
          </w:pPr>
          <w:r>
            <w:t>Sunday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507"/>
    <w:rsid w:val="008664D3"/>
    <w:rsid w:val="00EA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19004ED7984AE5ACAFFF4FA0CFDF39">
    <w:name w:val="C819004ED7984AE5ACAFFF4FA0CFDF39"/>
  </w:style>
  <w:style w:type="paragraph" w:customStyle="1" w:styleId="AAC44B396D8A4A24A32678998CA69ADE">
    <w:name w:val="AAC44B396D8A4A24A32678998CA69ADE"/>
  </w:style>
  <w:style w:type="paragraph" w:customStyle="1" w:styleId="67AA58BAF8BF4926A339660A96A6AD59">
    <w:name w:val="67AA58BAF8BF4926A339660A96A6AD59"/>
  </w:style>
  <w:style w:type="paragraph" w:customStyle="1" w:styleId="2676D68957C14D3F928F1D22BCCC623B">
    <w:name w:val="2676D68957C14D3F928F1D22BCCC623B"/>
  </w:style>
  <w:style w:type="paragraph" w:customStyle="1" w:styleId="51714B5915444C00B2DD185734E077D7">
    <w:name w:val="51714B5915444C00B2DD185734E077D7"/>
  </w:style>
  <w:style w:type="paragraph" w:customStyle="1" w:styleId="0C722993506D490BB712773C8ACDBCBE">
    <w:name w:val="0C722993506D490BB712773C8ACDBCBE"/>
  </w:style>
  <w:style w:type="paragraph" w:customStyle="1" w:styleId="7B2CB5C722204FDFAF16F5DDC6FBE3D4">
    <w:name w:val="7B2CB5C722204FDFAF16F5DDC6FBE3D4"/>
  </w:style>
  <w:style w:type="paragraph" w:customStyle="1" w:styleId="76944474D48D475399EB1E748D7DBC8A">
    <w:name w:val="76944474D48D475399EB1E748D7DBC8A"/>
  </w:style>
  <w:style w:type="paragraph" w:customStyle="1" w:styleId="675DAC67248942C78C8590542310BA66">
    <w:name w:val="675DAC67248942C78C8590542310BA66"/>
  </w:style>
  <w:style w:type="paragraph" w:customStyle="1" w:styleId="1E2B23320DAD4FA78367B0C61143238D">
    <w:name w:val="1E2B23320DAD4FA78367B0C61143238D"/>
  </w:style>
  <w:style w:type="paragraph" w:customStyle="1" w:styleId="9164B7E7BAE54C9380C32A746B45DEAF">
    <w:name w:val="9164B7E7BAE54C9380C32A746B45DEAF"/>
  </w:style>
  <w:style w:type="paragraph" w:customStyle="1" w:styleId="41E28F768CD64F248F9FC1FBF845F514">
    <w:name w:val="41E28F768CD64F248F9FC1FBF845F514"/>
  </w:style>
  <w:style w:type="paragraph" w:customStyle="1" w:styleId="E9DBE3D5596D4581AF0D8D03C9CCC18E">
    <w:name w:val="E9DBE3D5596D4581AF0D8D03C9CCC18E"/>
  </w:style>
  <w:style w:type="paragraph" w:customStyle="1" w:styleId="9ABBDE0B601140A5B0EB73F2EB5DC73E">
    <w:name w:val="9ABBDE0B601140A5B0EB73F2EB5DC73E"/>
  </w:style>
  <w:style w:type="paragraph" w:customStyle="1" w:styleId="4A7B509EAEBB4E6EB5444BAEA9D5E5CE">
    <w:name w:val="4A7B509EAEBB4E6EB5444BAEA9D5E5CE"/>
    <w:rsid w:val="00EA1507"/>
  </w:style>
  <w:style w:type="paragraph" w:customStyle="1" w:styleId="BFF7FBDFB120446DA32B874E60F83667">
    <w:name w:val="BFF7FBDFB120446DA32B874E60F83667"/>
    <w:rsid w:val="00EA15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67C46-0FB5-4958-9399-4822ED18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</Template>
  <TotalTime>22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</cp:lastModifiedBy>
  <cp:revision>1</cp:revision>
  <dcterms:created xsi:type="dcterms:W3CDTF">2016-06-09T16:52:00Z</dcterms:created>
  <dcterms:modified xsi:type="dcterms:W3CDTF">2016-06-09T17:14:00Z</dcterms:modified>
  <cp:category/>
</cp:coreProperties>
</file>